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52CE" w14:textId="052FEAC1" w:rsidR="00BD51E5" w:rsidRDefault="003167B3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6A7719" wp14:editId="7FCC76CE">
                <wp:simplePos x="0" y="0"/>
                <wp:positionH relativeFrom="column">
                  <wp:posOffset>4762500</wp:posOffset>
                </wp:positionH>
                <wp:positionV relativeFrom="paragraph">
                  <wp:posOffset>7596032</wp:posOffset>
                </wp:positionV>
                <wp:extent cx="1647825" cy="998220"/>
                <wp:effectExtent l="0" t="0" r="0" b="0"/>
                <wp:wrapNone/>
                <wp:docPr id="50654666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4782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1BC68" w14:textId="0C53C217" w:rsidR="00BD51E5" w:rsidRPr="003167B3" w:rsidRDefault="00DD2596" w:rsidP="007D30F6">
                            <w:pPr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  <w:t>For more information or to order, please contact:</w:t>
                            </w:r>
                          </w:p>
                          <w:p w14:paraId="17F5C0B8" w14:textId="77777777" w:rsidR="00BD51E5" w:rsidRPr="003167B3" w:rsidRDefault="00DD2596" w:rsidP="007D30F6">
                            <w:pPr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  <w:t>Company Name</w:t>
                            </w:r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  <w:br/>
                              <w:t>Representative’s Name</w:t>
                            </w:r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  <w:br/>
                            </w:r>
                            <w:proofErr w:type="gramStart"/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  <w:t>phone  •</w:t>
                            </w:r>
                            <w:proofErr w:type="gramEnd"/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Cs w:val="21"/>
                              </w:rPr>
                              <w:t xml:space="preserve">  website</w:t>
                            </w:r>
                          </w:p>
                          <w:p w14:paraId="49EF0BA4" w14:textId="77777777" w:rsidR="00BD51E5" w:rsidRPr="003167B3" w:rsidRDefault="00BD51E5" w:rsidP="007D30F6">
                            <w:pPr>
                              <w:rPr>
                                <w:rFonts w:ascii="Trebuchet MS" w:hAnsi="Trebuchet MS"/>
                                <w:color w:val="5A4B4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A771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75pt;margin-top:598.1pt;width:129.75pt;height:78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" filled="f" stroked="f">
                <v:path arrowok="t"/>
                <v:textbox inset=",7.2pt,,7.2pt">
                  <w:txbxContent>
                    <w:p w14:paraId="5E91BC68" w14:textId="0C53C217" w:rsidR="00BD51E5" w:rsidRPr="003167B3" w:rsidRDefault="00DD2596" w:rsidP="007D30F6">
                      <w:pPr>
                        <w:rPr>
                          <w:rFonts w:ascii="Trebuchet MS" w:hAnsi="Trebuchet MS"/>
                          <w:color w:val="5A4B42"/>
                          <w:szCs w:val="21"/>
                        </w:rPr>
                      </w:pPr>
                      <w:r w:rsidRPr="003167B3">
                        <w:rPr>
                          <w:rFonts w:ascii="Trebuchet MS" w:hAnsi="Trebuchet MS"/>
                          <w:color w:val="5A4B42"/>
                          <w:szCs w:val="21"/>
                        </w:rPr>
                        <w:t>For more information or to order, please contact:</w:t>
                      </w:r>
                    </w:p>
                    <w:p w14:paraId="17F5C0B8" w14:textId="77777777" w:rsidR="00BD51E5" w:rsidRPr="003167B3" w:rsidRDefault="00DD2596" w:rsidP="007D30F6">
                      <w:pPr>
                        <w:rPr>
                          <w:rFonts w:ascii="Trebuchet MS" w:hAnsi="Trebuchet MS"/>
                          <w:color w:val="5A4B42"/>
                          <w:szCs w:val="21"/>
                        </w:rPr>
                      </w:pPr>
                      <w:r w:rsidRPr="003167B3">
                        <w:rPr>
                          <w:rFonts w:ascii="Trebuchet MS" w:hAnsi="Trebuchet MS"/>
                          <w:color w:val="5A4B42"/>
                          <w:szCs w:val="21"/>
                        </w:rPr>
                        <w:t>Company Name</w:t>
                      </w:r>
                      <w:r w:rsidRPr="003167B3">
                        <w:rPr>
                          <w:rFonts w:ascii="Trebuchet MS" w:hAnsi="Trebuchet MS"/>
                          <w:color w:val="5A4B42"/>
                          <w:szCs w:val="21"/>
                        </w:rPr>
                        <w:br/>
                        <w:t>Representative’s Name</w:t>
                      </w:r>
                      <w:r w:rsidRPr="003167B3">
                        <w:rPr>
                          <w:rFonts w:ascii="Trebuchet MS" w:hAnsi="Trebuchet MS"/>
                          <w:color w:val="5A4B42"/>
                          <w:szCs w:val="21"/>
                        </w:rPr>
                        <w:br/>
                      </w:r>
                      <w:proofErr w:type="gramStart"/>
                      <w:r w:rsidRPr="003167B3">
                        <w:rPr>
                          <w:rFonts w:ascii="Trebuchet MS" w:hAnsi="Trebuchet MS"/>
                          <w:color w:val="5A4B42"/>
                          <w:szCs w:val="21"/>
                        </w:rPr>
                        <w:t>phone  •</w:t>
                      </w:r>
                      <w:proofErr w:type="gramEnd"/>
                      <w:r w:rsidRPr="003167B3">
                        <w:rPr>
                          <w:rFonts w:ascii="Trebuchet MS" w:hAnsi="Trebuchet MS"/>
                          <w:color w:val="5A4B42"/>
                          <w:szCs w:val="21"/>
                        </w:rPr>
                        <w:t xml:space="preserve">  website</w:t>
                      </w:r>
                    </w:p>
                    <w:p w14:paraId="49EF0BA4" w14:textId="77777777" w:rsidR="00BD51E5" w:rsidRPr="003167B3" w:rsidRDefault="00BD51E5" w:rsidP="007D30F6">
                      <w:pPr>
                        <w:rPr>
                          <w:rFonts w:ascii="Trebuchet MS" w:hAnsi="Trebuchet MS"/>
                          <w:color w:val="5A4B4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165">
        <w:rPr>
          <w:noProof/>
        </w:rPr>
        <w:drawing>
          <wp:anchor distT="0" distB="0" distL="114300" distR="114300" simplePos="0" relativeHeight="251672064" behindDoc="0" locked="0" layoutInCell="1" allowOverlap="1" wp14:anchorId="4C8998C8" wp14:editId="5DC1DCC2">
            <wp:simplePos x="0" y="0"/>
            <wp:positionH relativeFrom="column">
              <wp:posOffset>3157855</wp:posOffset>
            </wp:positionH>
            <wp:positionV relativeFrom="paragraph">
              <wp:posOffset>7543800</wp:posOffset>
            </wp:positionV>
            <wp:extent cx="1675765" cy="1024255"/>
            <wp:effectExtent l="0" t="0" r="0" b="0"/>
            <wp:wrapNone/>
            <wp:docPr id="11526692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69292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6D2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3184881" wp14:editId="1A4D95DE">
                <wp:simplePos x="0" y="0"/>
                <wp:positionH relativeFrom="column">
                  <wp:posOffset>2987675</wp:posOffset>
                </wp:positionH>
                <wp:positionV relativeFrom="paragraph">
                  <wp:posOffset>4545330</wp:posOffset>
                </wp:positionV>
                <wp:extent cx="3576320" cy="2997835"/>
                <wp:effectExtent l="0" t="0" r="0" b="0"/>
                <wp:wrapTight wrapText="bothSides">
                  <wp:wrapPolygon edited="0">
                    <wp:start x="384" y="458"/>
                    <wp:lineTo x="384" y="21046"/>
                    <wp:lineTo x="21170" y="21046"/>
                    <wp:lineTo x="21170" y="458"/>
                    <wp:lineTo x="384" y="458"/>
                  </wp:wrapPolygon>
                </wp:wrapTight>
                <wp:docPr id="3668455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76320" cy="299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172"/>
                              <w:gridCol w:w="2667"/>
                              <w:gridCol w:w="1520"/>
                            </w:tblGrid>
                            <w:tr w:rsidR="00362165" w:rsidRPr="003167B3" w14:paraId="0A619548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0E06B7E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170044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C88A998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1DF30D8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40ct IDA</w:t>
                                  </w:r>
                                </w:p>
                              </w:tc>
                            </w:tr>
                            <w:tr w:rsidR="00362165" w:rsidRPr="003167B3" w14:paraId="6A90D07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CA89138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170045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9D7F5AC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CF8A9A3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50ct IDA</w:t>
                                  </w:r>
                                </w:p>
                              </w:tc>
                            </w:tr>
                            <w:tr w:rsidR="00362165" w:rsidRPr="003167B3" w14:paraId="470F95A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09A67FB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170046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E93E099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A1C3450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60ct IDA</w:t>
                                  </w:r>
                                </w:p>
                              </w:tc>
                            </w:tr>
                            <w:tr w:rsidR="00362165" w:rsidRPr="003167B3" w14:paraId="127CB7E6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BED61DE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170047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CD04396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CBDA555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70ct IDA</w:t>
                                  </w:r>
                                </w:p>
                              </w:tc>
                            </w:tr>
                            <w:tr w:rsidR="00362165" w:rsidRPr="003167B3" w14:paraId="0B97162F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5A7BC5C" w14:textId="77777777" w:rsidR="00BD51E5" w:rsidRPr="003167B3" w:rsidRDefault="00DD259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170048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EF1EC0B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1F91493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80ct IDA</w:t>
                                  </w:r>
                                </w:p>
                              </w:tc>
                            </w:tr>
                            <w:tr w:rsidR="00362165" w:rsidRPr="003167B3" w14:paraId="492C8F3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E3AC731" w14:textId="77777777" w:rsidR="00BD51E5" w:rsidRPr="003167B3" w:rsidRDefault="00DD259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170049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FF86C87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8686D0F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90ct IDA</w:t>
                                  </w:r>
                                </w:p>
                              </w:tc>
                            </w:tr>
                            <w:tr w:rsidR="00362165" w:rsidRPr="003167B3" w14:paraId="19C3EA6D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D7F4F14" w14:textId="77777777" w:rsidR="00BD51E5" w:rsidRPr="003167B3" w:rsidRDefault="00DD259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170050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8099626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2D1E827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100ct IDA</w:t>
                                  </w:r>
                                </w:p>
                              </w:tc>
                            </w:tr>
                            <w:tr w:rsidR="00362165" w:rsidRPr="003167B3" w14:paraId="117B3B95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C050B4D" w14:textId="77777777" w:rsidR="00BD51E5" w:rsidRPr="003167B3" w:rsidRDefault="00DD259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170052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88F4930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BF78376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120ct IDA</w:t>
                                  </w:r>
                                </w:p>
                              </w:tc>
                            </w:tr>
                            <w:tr w:rsidR="00362165" w:rsidRPr="003167B3" w14:paraId="5DC049EF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FA98464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170107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548D22F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5B43775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2 IDA 10</w:t>
                                  </w:r>
                                </w:p>
                              </w:tc>
                            </w:tr>
                            <w:tr w:rsidR="00362165" w:rsidRPr="003167B3" w14:paraId="723506F8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4E14C23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170110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232AD49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D2EA9CE" w14:textId="77777777" w:rsidR="00BD51E5" w:rsidRPr="003167B3" w:rsidRDefault="00DD259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</w:pPr>
                                  <w:r w:rsidRPr="003167B3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4"/>
                                      <w:szCs w:val="24"/>
                                    </w:rPr>
                                    <w:t>26oz utl</w:t>
                                  </w:r>
                                </w:p>
                              </w:tc>
                            </w:tr>
                          </w:tbl>
                          <w:p w14:paraId="77594EB4" w14:textId="77777777" w:rsidR="00BD51E5" w:rsidRPr="003167B3" w:rsidRDefault="00BD51E5" w:rsidP="002054BF">
                            <w:pPr>
                              <w:spacing w:after="240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84881" id="Text Box 3" o:spid="_x0000_s1027" type="#_x0000_t202" style="position:absolute;margin-left:235.25pt;margin-top:357.9pt;width:281.6pt;height:236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" filled="f" stroked="f">
                <v:path arrowok="t"/>
                <v:textbox inset=",7.2pt,,7.2pt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172"/>
                        <w:gridCol w:w="2667"/>
                        <w:gridCol w:w="1520"/>
                      </w:tblGrid>
                      <w:tr w:rsidR="00362165" w:rsidRPr="003167B3" w14:paraId="0A619548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0E06B7E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170044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C88A998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1DF30D8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40ct IDA</w:t>
                            </w:r>
                          </w:p>
                        </w:tc>
                      </w:tr>
                      <w:tr w:rsidR="00362165" w:rsidRPr="003167B3" w14:paraId="6A90D077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CA89138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170045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9D7F5AC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CF8A9A3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50ct IDA</w:t>
                            </w:r>
                          </w:p>
                        </w:tc>
                      </w:tr>
                      <w:tr w:rsidR="00362165" w:rsidRPr="003167B3" w14:paraId="470F95A9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09A67FB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170046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E93E099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A1C3450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60ct IDA</w:t>
                            </w:r>
                          </w:p>
                        </w:tc>
                      </w:tr>
                      <w:tr w:rsidR="00362165" w:rsidRPr="003167B3" w14:paraId="127CB7E6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BED61DE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170047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CD04396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CBDA555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70ct IDA</w:t>
                            </w:r>
                          </w:p>
                        </w:tc>
                      </w:tr>
                      <w:tr w:rsidR="00362165" w:rsidRPr="003167B3" w14:paraId="0B97162F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5A7BC5C" w14:textId="77777777" w:rsidR="00BD51E5" w:rsidRPr="003167B3" w:rsidRDefault="00DD259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170048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EF1EC0B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1F91493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80ct IDA</w:t>
                            </w:r>
                          </w:p>
                        </w:tc>
                      </w:tr>
                      <w:tr w:rsidR="00362165" w:rsidRPr="003167B3" w14:paraId="492C8F39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E3AC731" w14:textId="77777777" w:rsidR="00BD51E5" w:rsidRPr="003167B3" w:rsidRDefault="00DD259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170049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FF86C87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8686D0F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90ct IDA</w:t>
                            </w:r>
                          </w:p>
                        </w:tc>
                      </w:tr>
                      <w:tr w:rsidR="00362165" w:rsidRPr="003167B3" w14:paraId="19C3EA6D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D7F4F14" w14:textId="77777777" w:rsidR="00BD51E5" w:rsidRPr="003167B3" w:rsidRDefault="00DD259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170050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8099626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2D1E827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100ct IDA</w:t>
                            </w:r>
                          </w:p>
                        </w:tc>
                      </w:tr>
                      <w:tr w:rsidR="00362165" w:rsidRPr="003167B3" w14:paraId="117B3B95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C050B4D" w14:textId="77777777" w:rsidR="00BD51E5" w:rsidRPr="003167B3" w:rsidRDefault="00DD259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170052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88F4930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BF78376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120ct IDA</w:t>
                            </w:r>
                          </w:p>
                        </w:tc>
                      </w:tr>
                      <w:tr w:rsidR="00362165" w:rsidRPr="003167B3" w14:paraId="5DC049EF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FA98464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170107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548D22F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5B43775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2 IDA 10</w:t>
                            </w:r>
                          </w:p>
                        </w:tc>
                      </w:tr>
                      <w:tr w:rsidR="00362165" w:rsidRPr="003167B3" w14:paraId="723506F8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4E14C23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170110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232AD49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D2EA9CE" w14:textId="77777777" w:rsidR="00BD51E5" w:rsidRPr="003167B3" w:rsidRDefault="00DD259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  <w:szCs w:val="24"/>
                              </w:rPr>
                              <w:t>26oz utl</w:t>
                            </w:r>
                          </w:p>
                        </w:tc>
                      </w:tr>
                    </w:tbl>
                    <w:p w14:paraId="77594EB4" w14:textId="77777777" w:rsidR="00BD51E5" w:rsidRPr="003167B3" w:rsidRDefault="00BD51E5" w:rsidP="002054BF">
                      <w:pPr>
                        <w:spacing w:after="240"/>
                        <w:rPr>
                          <w:rFonts w:ascii="Trebuchet MS" w:hAnsi="Trebuchet MS"/>
                          <w:caps/>
                          <w:color w:val="5A4B4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317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999E76" wp14:editId="6E2491BA">
                <wp:simplePos x="0" y="0"/>
                <wp:positionH relativeFrom="column">
                  <wp:posOffset>3051175</wp:posOffset>
                </wp:positionH>
                <wp:positionV relativeFrom="paragraph">
                  <wp:posOffset>3651885</wp:posOffset>
                </wp:positionV>
                <wp:extent cx="3459480" cy="1083945"/>
                <wp:effectExtent l="0" t="0" r="0" b="0"/>
                <wp:wrapTight wrapText="bothSides">
                  <wp:wrapPolygon edited="0">
                    <wp:start x="79" y="1265"/>
                    <wp:lineTo x="159" y="20246"/>
                    <wp:lineTo x="21410" y="20246"/>
                    <wp:lineTo x="21410" y="1265"/>
                    <wp:lineTo x="79" y="1265"/>
                  </wp:wrapPolygon>
                </wp:wrapTight>
                <wp:docPr id="318537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5948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CEA7D" w14:textId="77777777" w:rsidR="00BD51E5" w:rsidRPr="003167B3" w:rsidRDefault="00DD2596" w:rsidP="007D30F6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18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18"/>
                              </w:rPr>
                              <w:t xml:space="preserve">From side dish to center of the plate, we’ve got </w:t>
                            </w:r>
                          </w:p>
                          <w:p w14:paraId="16AC84E5" w14:textId="1D557009" w:rsidR="00BD51E5" w:rsidRPr="003167B3" w:rsidRDefault="00DD2596" w:rsidP="002054BF">
                            <w:pPr>
                              <w:spacing w:after="240"/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36"/>
                              </w:rPr>
                            </w:pPr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 w:val="36"/>
                              </w:rPr>
                              <w:t xml:space="preserve">THE RIGHT SIZE FOR </w:t>
                            </w:r>
                            <w:r w:rsidR="00B15304" w:rsidRPr="003167B3">
                              <w:rPr>
                                <w:rFonts w:ascii="Trebuchet MS" w:hAnsi="Trebuchet MS"/>
                                <w:color w:val="5A4B42"/>
                                <w:sz w:val="36"/>
                              </w:rPr>
                              <w:br/>
                            </w:r>
                            <w:r w:rsidRPr="003167B3">
                              <w:rPr>
                                <w:rFonts w:ascii="Trebuchet MS" w:hAnsi="Trebuchet MS"/>
                                <w:color w:val="5A4B42"/>
                                <w:sz w:val="36"/>
                              </w:rPr>
                              <w:t>THE JOB!</w:t>
                            </w:r>
                          </w:p>
                        </w:txbxContent>
                      </wps:txbx>
                      <wps:bodyPr rot="0" vert="horz" wrap="square" lIns="45720" tIns="91440" rIns="4572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99E76" id="Text Box 2" o:spid="_x0000_s1028" type="#_x0000_t202" style="position:absolute;margin-left:240.25pt;margin-top:287.55pt;width:272.4pt;height:8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" filled="f" stroked="f">
                <v:path arrowok="t"/>
                <v:textbox inset="3.6pt,7.2pt,3.6pt,7.2pt">
                  <w:txbxContent>
                    <w:p w14:paraId="3AACEA7D" w14:textId="77777777" w:rsidR="00BD51E5" w:rsidRPr="003167B3" w:rsidRDefault="00DD2596" w:rsidP="007D30F6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2"/>
                          <w:szCs w:val="18"/>
                        </w:rPr>
                      </w:pPr>
                      <w:r w:rsidRPr="003167B3">
                        <w:rPr>
                          <w:rFonts w:ascii="Trebuchet MS" w:hAnsi="Trebuchet MS"/>
                          <w:color w:val="5A4B42"/>
                          <w:sz w:val="22"/>
                          <w:szCs w:val="18"/>
                        </w:rPr>
                        <w:t xml:space="preserve">From side dish to center of the plate, we’ve got </w:t>
                      </w:r>
                    </w:p>
                    <w:p w14:paraId="16AC84E5" w14:textId="1D557009" w:rsidR="00BD51E5" w:rsidRPr="003167B3" w:rsidRDefault="00DD2596" w:rsidP="002054BF">
                      <w:pPr>
                        <w:spacing w:after="240"/>
                        <w:jc w:val="center"/>
                        <w:rPr>
                          <w:rFonts w:ascii="Trebuchet MS" w:hAnsi="Trebuchet MS"/>
                          <w:color w:val="5A4B42"/>
                          <w:sz w:val="36"/>
                        </w:rPr>
                      </w:pPr>
                      <w:r w:rsidRPr="003167B3">
                        <w:rPr>
                          <w:rFonts w:ascii="Trebuchet MS" w:hAnsi="Trebuchet MS"/>
                          <w:color w:val="5A4B42"/>
                          <w:sz w:val="36"/>
                        </w:rPr>
                        <w:t xml:space="preserve">THE RIGHT SIZE FOR </w:t>
                      </w:r>
                      <w:r w:rsidR="00B15304" w:rsidRPr="003167B3">
                        <w:rPr>
                          <w:rFonts w:ascii="Trebuchet MS" w:hAnsi="Trebuchet MS"/>
                          <w:color w:val="5A4B42"/>
                          <w:sz w:val="36"/>
                        </w:rPr>
                        <w:br/>
                      </w:r>
                      <w:r w:rsidRPr="003167B3">
                        <w:rPr>
                          <w:rFonts w:ascii="Trebuchet MS" w:hAnsi="Trebuchet MS"/>
                          <w:color w:val="5A4B42"/>
                          <w:sz w:val="36"/>
                        </w:rPr>
                        <w:t>THE JOB!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sectPr w:rsidR="00BD51E5" w:rsidSect="00702525">
      <w:headerReference w:type="default" r:id="rId7"/>
      <w:pgSz w:w="12240" w:h="15840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5BE8" w14:textId="77777777" w:rsidR="006E2F6E" w:rsidRDefault="006E2F6E">
      <w:r>
        <w:separator/>
      </w:r>
    </w:p>
  </w:endnote>
  <w:endnote w:type="continuationSeparator" w:id="0">
    <w:p w14:paraId="3EBB2385" w14:textId="77777777" w:rsidR="006E2F6E" w:rsidRDefault="006E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3988" w14:textId="77777777" w:rsidR="006E2F6E" w:rsidRDefault="006E2F6E">
      <w:r>
        <w:separator/>
      </w:r>
    </w:p>
  </w:footnote>
  <w:footnote w:type="continuationSeparator" w:id="0">
    <w:p w14:paraId="2222F840" w14:textId="77777777" w:rsidR="006E2F6E" w:rsidRDefault="006E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2FFF" w14:textId="77777777" w:rsidR="00BD51E5" w:rsidRDefault="00C7317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976844" wp14:editId="5587BF5C">
              <wp:simplePos x="0" y="0"/>
              <wp:positionH relativeFrom="column">
                <wp:posOffset>-1015365</wp:posOffset>
              </wp:positionH>
              <wp:positionV relativeFrom="paragraph">
                <wp:posOffset>-543560</wp:posOffset>
              </wp:positionV>
              <wp:extent cx="7772400" cy="10058400"/>
              <wp:effectExtent l="0" t="0" r="0" b="0"/>
              <wp:wrapNone/>
              <wp:docPr id="21014041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8F32D" w14:textId="69CDA9C7" w:rsidR="00BD51E5" w:rsidRDefault="00B1530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F73733" wp14:editId="1BF59DC3">
                                <wp:extent cx="7772549" cy="10058400"/>
                                <wp:effectExtent l="0" t="0" r="0" b="0"/>
                                <wp:docPr id="2145099800" name="Picture 1" descr="A poster with a diagram and a chart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5099800" name="Picture 1" descr="A poster with a diagram and a chart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72549" cy="1005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768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79.95pt;margin-top:-42.8pt;width:612pt;height:1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" filled="f" stroked="f">
              <v:path arrowok="t"/>
              <v:textbox inset=",7.2pt,,7.2pt">
                <w:txbxContent>
                  <w:p w14:paraId="5DD8F32D" w14:textId="69CDA9C7" w:rsidR="00000000" w:rsidRDefault="00B15304">
                    <w:r>
                      <w:rPr>
                        <w:noProof/>
                      </w:rPr>
                      <w:drawing>
                        <wp:inline distT="0" distB="0" distL="0" distR="0" wp14:anchorId="11F73733" wp14:editId="1BF59DC3">
                          <wp:extent cx="7772549" cy="10058400"/>
                          <wp:effectExtent l="0" t="0" r="0" b="0"/>
                          <wp:docPr id="2145099800" name="Picture 1" descr="A poster with a diagram and a chart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45099800" name="Picture 1" descr="A poster with a diagram and a chart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72549" cy="10058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04"/>
    <w:rsid w:val="0004033C"/>
    <w:rsid w:val="003167B3"/>
    <w:rsid w:val="00362165"/>
    <w:rsid w:val="003E408C"/>
    <w:rsid w:val="00424476"/>
    <w:rsid w:val="00543DE1"/>
    <w:rsid w:val="005663E6"/>
    <w:rsid w:val="005D7D8C"/>
    <w:rsid w:val="006E2F6E"/>
    <w:rsid w:val="007E100A"/>
    <w:rsid w:val="00900974"/>
    <w:rsid w:val="00B15304"/>
    <w:rsid w:val="00B206D2"/>
    <w:rsid w:val="00BD51E5"/>
    <w:rsid w:val="00C7317B"/>
    <w:rsid w:val="00C80201"/>
    <w:rsid w:val="00DD2596"/>
    <w:rsid w:val="00E558F7"/>
    <w:rsid w:val="00EC01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A18D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E1"/>
    <w:rPr>
      <w:rFonts w:ascii="Arial" w:hAnsi="Arial"/>
      <w:kern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D9F"/>
    <w:rPr>
      <w:rFonts w:ascii="Arial" w:hAnsi="Arial"/>
      <w:kern w:val="16"/>
    </w:rPr>
  </w:style>
  <w:style w:type="paragraph" w:styleId="Footer">
    <w:name w:val="footer"/>
    <w:basedOn w:val="Normal"/>
    <w:link w:val="Foot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D9F"/>
    <w:rPr>
      <w:rFonts w:ascii="Arial" w:hAnsi="Arial"/>
      <w:kern w:val="16"/>
    </w:rPr>
  </w:style>
  <w:style w:type="table" w:styleId="TableGrid">
    <w:name w:val="Table Grid"/>
    <w:basedOn w:val="TableNormal"/>
    <w:uiPriority w:val="59"/>
    <w:rsid w:val="00B75B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Template-Sizing.dotx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Rosel</dc:creator>
  <cp:keywords/>
  <cp:lastModifiedBy>Isabelle Rosel</cp:lastModifiedBy>
  <cp:revision>2</cp:revision>
  <cp:lastPrinted>2014-07-14T18:38:00Z</cp:lastPrinted>
  <dcterms:created xsi:type="dcterms:W3CDTF">2025-10-02T16:24:00Z</dcterms:created>
  <dcterms:modified xsi:type="dcterms:W3CDTF">2025-10-02T16:24:00Z</dcterms:modified>
</cp:coreProperties>
</file>